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0C10D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9D931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p78wEAAL4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5FD69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383639CB" w:rsidR="00A03728" w:rsidRDefault="00CB0824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May 13, 2021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33A76699"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Bid No</w:t>
      </w:r>
      <w:r w:rsidR="00FA714F">
        <w:rPr>
          <w:rFonts w:ascii="Univers" w:hAnsi="Univers"/>
        </w:rPr>
        <w:t xml:space="preserve"> </w:t>
      </w:r>
      <w:r w:rsidR="00CB0824">
        <w:rPr>
          <w:rFonts w:ascii="Univers" w:hAnsi="Univers"/>
        </w:rPr>
        <w:t>23</w:t>
      </w:r>
      <w:r w:rsidR="00AA5120">
        <w:rPr>
          <w:rFonts w:ascii="Univers" w:hAnsi="Univers"/>
        </w:rPr>
        <w:t>-</w:t>
      </w:r>
      <w:r w:rsidR="00EC5529">
        <w:rPr>
          <w:rFonts w:ascii="Univers" w:hAnsi="Univers"/>
        </w:rPr>
        <w:t>2021</w:t>
      </w:r>
    </w:p>
    <w:p w14:paraId="2353CB4F" w14:textId="6356DF8D" w:rsidR="00A03728" w:rsidRDefault="00CB082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3D PRINTERS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 w:rsidR="00916CD1"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 w:rsidR="00EC5529">
        <w:rPr>
          <w:rFonts w:ascii="Univers" w:hAnsi="Univers"/>
        </w:rPr>
        <w:t>Thursday</w:t>
      </w:r>
      <w:r w:rsidR="00FA714F">
        <w:rPr>
          <w:rFonts w:ascii="Univers" w:hAnsi="Univers"/>
        </w:rPr>
        <w:t>,</w:t>
      </w:r>
      <w:r w:rsidR="00AA5120">
        <w:rPr>
          <w:rFonts w:ascii="Univers" w:hAnsi="Univers"/>
        </w:rPr>
        <w:t xml:space="preserve"> </w:t>
      </w:r>
      <w:r>
        <w:rPr>
          <w:rFonts w:ascii="Univers" w:hAnsi="Univers"/>
        </w:rPr>
        <w:t>May 27, 2021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1D1ECB58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CB0824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4007FC6F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CB0824">
        <w:rPr>
          <w:rFonts w:ascii="Univers" w:hAnsi="Univers"/>
          <w:u w:val="single"/>
        </w:rPr>
        <w:t>May 17 and May 24, 2021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904924C-18F3-4B15-9358-5C149959F80E}"/>
    <w:embedBold r:id="rId2" w:fontKey="{A36CE78B-988C-447D-80F7-DFF0A0E06BB8}"/>
    <w:embedItalic r:id="rId3" w:fontKey="{2CB7E90D-59F2-46F4-8BE5-666148CC98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112697B-BA18-4517-A8BC-52B9FD22C3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594571B-A1B1-4B0A-BD83-BB1EBE8E0C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05B368C-3FA9-41F1-A53C-C815F42E8BBD}"/>
  </w:font>
  <w:font w:name="Aldine401 BT">
    <w:altName w:val="GoudyOlSt BT"/>
    <w:charset w:val="00"/>
    <w:family w:val="roman"/>
    <w:pitch w:val="variable"/>
    <w:sig w:usb0="00000007" w:usb1="00000000" w:usb2="00000000" w:usb3="00000000" w:csb0="00000011" w:csb1="00000000"/>
    <w:embedRegular r:id="rId7" w:fontKey="{63103C1B-57F3-4026-9DEE-982BFBFF8997}"/>
    <w:embedBold r:id="rId8" w:fontKey="{B3768E3E-22E3-4DE2-A136-AA2B258E2E02}"/>
    <w:embedItalic r:id="rId9" w:fontKey="{E11FCF14-74A3-432A-B16A-A558AB84EEDB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10" w:fontKey="{AB8CB70B-291D-49BF-AA01-E9B8DB0E59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F83D43CB-F0A9-430D-98D1-4D37797FAE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E6F1F638-1274-46D3-95B7-9911919C09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548F"/>
    <w:rsid w:val="000F0CDB"/>
    <w:rsid w:val="001177A6"/>
    <w:rsid w:val="001441C4"/>
    <w:rsid w:val="00173CD6"/>
    <w:rsid w:val="001C0799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A43D8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B1896"/>
    <w:rsid w:val="008C1F1E"/>
    <w:rsid w:val="008C4CEF"/>
    <w:rsid w:val="008E0F45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51030"/>
    <w:rsid w:val="00CB053D"/>
    <w:rsid w:val="00CB0824"/>
    <w:rsid w:val="00DD3400"/>
    <w:rsid w:val="00E902F6"/>
    <w:rsid w:val="00EB17E4"/>
    <w:rsid w:val="00EC5529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2" ma:contentTypeDescription="Create a new document." ma:contentTypeScope="" ma:versionID="1ab2f3fe5dbb00eee75e5d066963efe5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392526d1ba5f06826c0cc46e9d045fb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C4EC65-D3E2-4052-9258-BB16E86543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2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1072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2021-05-13T23:16:00Z</dcterms:created>
  <dcterms:modified xsi:type="dcterms:W3CDTF">2021-05-13T23:16:00Z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</Properties>
</file>